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B93" w:rsidRPr="00AC55FB" w:rsidRDefault="00236B93" w:rsidP="00AC55FB">
      <w:pPr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AC55FB">
        <w:rPr>
          <w:rFonts w:ascii="Times New Roman" w:hAnsi="Times New Roman"/>
          <w:b/>
          <w:sz w:val="28"/>
          <w:szCs w:val="28"/>
        </w:rPr>
        <w:t>ФОТО с  концерта в ДК Ленина, посвященного 50-летию  композитора,  исполнителя и дирижера Першина Олега Валерьевича</w:t>
      </w: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08pt;margin-top:5.45pt;width:291.75pt;height:218.25pt;z-index:-251661312;visibility:visible" wrapcoords="-54 0 -54 21528 21600 21528 21600 0 -54 0">
            <v:imagedata r:id="rId4" o:title=""/>
            <w10:wrap type="tight"/>
          </v:shape>
        </w:pict>
      </w: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21465C">
      <w:pPr>
        <w:spacing w:line="240" w:lineRule="auto"/>
        <w:ind w:left="720" w:right="-143"/>
        <w:jc w:val="center"/>
        <w:rPr>
          <w:rFonts w:ascii="Times New Roman" w:hAnsi="Times New Roman"/>
          <w:b/>
          <w:sz w:val="28"/>
          <w:szCs w:val="28"/>
        </w:rPr>
      </w:pPr>
      <w:r w:rsidRPr="0021465C">
        <w:rPr>
          <w:rFonts w:ascii="Times New Roman" w:hAnsi="Times New Roman"/>
          <w:b/>
          <w:sz w:val="28"/>
          <w:szCs w:val="28"/>
        </w:rPr>
        <w:t>Объединения Центра «Фортепиано», «Баян Аккордеон».</w:t>
      </w:r>
    </w:p>
    <w:p w:rsidR="00236B93" w:rsidRPr="0021465C" w:rsidRDefault="00236B93" w:rsidP="0021465C">
      <w:pPr>
        <w:spacing w:line="240" w:lineRule="auto"/>
        <w:ind w:left="720" w:right="-143"/>
        <w:jc w:val="center"/>
        <w:rPr>
          <w:rFonts w:ascii="Times New Roman" w:hAnsi="Times New Roman"/>
          <w:b/>
          <w:sz w:val="28"/>
          <w:szCs w:val="28"/>
        </w:rPr>
      </w:pPr>
      <w:r w:rsidRPr="0021465C">
        <w:rPr>
          <w:rFonts w:ascii="Times New Roman" w:hAnsi="Times New Roman"/>
          <w:b/>
          <w:sz w:val="28"/>
          <w:szCs w:val="28"/>
        </w:rPr>
        <w:t>Педагог Сурсякова Ж.Н.</w:t>
      </w: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s1027" type="#_x0000_t75" style="position:absolute;left:0;text-align:left;margin-left:27pt;margin-top:26.35pt;width:422.8pt;height:286.1pt;z-index:-251660288;visibility:visible" wrapcoords="-42 0 -42 21538 21600 21538 21600 0 -42 0">
            <v:imagedata r:id="rId5" o:title=""/>
            <w10:wrap type="tight"/>
          </v:shape>
        </w:pict>
      </w: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</w:p>
    <w:p w:rsidR="00236B93" w:rsidRPr="00521151" w:rsidRDefault="00236B93" w:rsidP="00521151">
      <w:pPr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28" type="#_x0000_t75" style="position:absolute;left:0;text-align:left;margin-left:180pt;margin-top:540pt;width:285.4pt;height:192.1pt;z-index:-251656192;visibility:visible" wrapcoords="-61 0 -61 21510 21600 21510 21600 0 -61 0">
            <v:imagedata r:id="rId6" o:title="" cropbottom="12273f"/>
            <w10:wrap type="tight"/>
          </v:shape>
        </w:pict>
      </w:r>
      <w:r>
        <w:rPr>
          <w:noProof/>
        </w:rPr>
        <w:pict>
          <v:shape id="Рисунок 5" o:spid="_x0000_s1029" type="#_x0000_t75" style="position:absolute;left:0;text-align:left;margin-left:-36pt;margin-top:342.55pt;width:269.25pt;height:206pt;z-index:-251659264;visibility:visible" wrapcoords="-53 0 -53 21531 21600 21531 21600 0 -53 0">
            <v:imagedata r:id="rId7" o:title=""/>
            <w10:wrap type="tight"/>
          </v:shape>
        </w:pict>
      </w:r>
      <w:r>
        <w:rPr>
          <w:noProof/>
        </w:rPr>
        <w:pict>
          <v:shape id="Рисунок 2" o:spid="_x0000_s1030" type="#_x0000_t75" style="position:absolute;left:0;text-align:left;margin-left:225pt;margin-top:180pt;width:260.25pt;height:204.75pt;z-index:-251657216;visibility:visible" wrapcoords="-62 0 -62 21521 21600 21521 21600 0 -62 0">
            <v:imagedata r:id="rId8" o:title=""/>
            <w10:wrap type="tight"/>
          </v:shape>
        </w:pict>
      </w:r>
      <w:r>
        <w:rPr>
          <w:noProof/>
        </w:rPr>
        <w:pict>
          <v:shape id="Рисунок 6" o:spid="_x0000_s1031" type="#_x0000_t75" style="position:absolute;left:0;text-align:left;margin-left:-36pt;margin-top:7.5pt;width:294.75pt;height:212.25pt;z-index:-251658240;visibility:visible" wrapcoords="-55 0 -55 21524 21600 21524 21600 0 -55 0">
            <v:imagedata r:id="rId9" o:title=""/>
            <w10:wrap type="tight"/>
          </v:shape>
        </w:pict>
      </w:r>
    </w:p>
    <w:sectPr w:rsidR="00236B93" w:rsidRPr="00521151" w:rsidSect="0021465C">
      <w:pgSz w:w="11906" w:h="16838"/>
      <w:pgMar w:top="1134" w:right="849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4832"/>
    <w:rsid w:val="0021465C"/>
    <w:rsid w:val="00236B93"/>
    <w:rsid w:val="00355937"/>
    <w:rsid w:val="004701DE"/>
    <w:rsid w:val="00504EEB"/>
    <w:rsid w:val="00521151"/>
    <w:rsid w:val="005D3FB1"/>
    <w:rsid w:val="00725D85"/>
    <w:rsid w:val="00823016"/>
    <w:rsid w:val="00A02038"/>
    <w:rsid w:val="00AC084E"/>
    <w:rsid w:val="00AC55FB"/>
    <w:rsid w:val="00C6289F"/>
    <w:rsid w:val="00DC518D"/>
    <w:rsid w:val="00DE6A27"/>
    <w:rsid w:val="00EE4832"/>
    <w:rsid w:val="00EE7D6F"/>
    <w:rsid w:val="00FF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93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3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2</Pages>
  <Words>32</Words>
  <Characters>188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Customer</cp:lastModifiedBy>
  <cp:revision>6</cp:revision>
  <dcterms:created xsi:type="dcterms:W3CDTF">2015-12-14T11:46:00Z</dcterms:created>
  <dcterms:modified xsi:type="dcterms:W3CDTF">2015-12-15T06:42:00Z</dcterms:modified>
</cp:coreProperties>
</file>